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2A2D7" w14:textId="77777777" w:rsidR="006E7D41" w:rsidRDefault="006E7D41" w:rsidP="004D1001">
      <w:pPr>
        <w:spacing w:after="0" w:line="240" w:lineRule="auto"/>
        <w:jc w:val="both"/>
        <w:sectPr w:rsidR="006E7D41" w:rsidSect="007C185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440" w:right="1440" w:bottom="1440" w:left="1440" w:header="2160" w:footer="720" w:gutter="0"/>
          <w:cols w:space="720"/>
          <w:titlePg/>
          <w:docGrid w:linePitch="360"/>
        </w:sectPr>
      </w:pPr>
    </w:p>
    <w:p w14:paraId="256A8ADB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035DAFBB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573EB7">
        <w:rPr>
          <w:rFonts w:ascii="Calibri" w:eastAsia="Times New Roman" w:hAnsi="Calibri" w:cs="Calibri"/>
          <w:kern w:val="0"/>
          <w14:ligatures w14:val="none"/>
        </w:rPr>
        <w:t>TO:</w:t>
      </w:r>
      <w:r w:rsidRPr="00573EB7">
        <w:rPr>
          <w:rFonts w:ascii="Calibri" w:eastAsia="Times New Roman" w:hAnsi="Calibri" w:cs="Calibri"/>
          <w:kern w:val="0"/>
          <w14:ligatures w14:val="none"/>
        </w:rPr>
        <w:tab/>
      </w:r>
      <w:r w:rsidRPr="00573EB7">
        <w:rPr>
          <w:rFonts w:ascii="Calibri" w:eastAsia="Times New Roman" w:hAnsi="Calibri" w:cs="Calibri"/>
          <w:kern w:val="0"/>
          <w14:ligatures w14:val="none"/>
        </w:rPr>
        <w:tab/>
        <w:t>Galesburg Overall Code Review Commission</w:t>
      </w:r>
    </w:p>
    <w:p w14:paraId="3C2B46F1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634D5341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573EB7">
        <w:rPr>
          <w:rFonts w:ascii="Calibri" w:eastAsia="Times New Roman" w:hAnsi="Calibri" w:cs="Calibri"/>
          <w:kern w:val="0"/>
          <w14:ligatures w14:val="none"/>
        </w:rPr>
        <w:t>FROM:</w:t>
      </w:r>
      <w:r w:rsidRPr="00573EB7">
        <w:rPr>
          <w:rFonts w:ascii="Calibri" w:eastAsia="Times New Roman" w:hAnsi="Calibri" w:cs="Calibri"/>
          <w:kern w:val="0"/>
          <w14:ligatures w14:val="none"/>
        </w:rPr>
        <w:tab/>
      </w:r>
      <w:r w:rsidRPr="00573EB7">
        <w:rPr>
          <w:rFonts w:ascii="Calibri" w:eastAsia="Times New Roman" w:hAnsi="Calibri" w:cs="Calibri"/>
          <w:kern w:val="0"/>
          <w14:ligatures w14:val="none"/>
        </w:rPr>
        <w:tab/>
        <w:t>Eric Heiden, Code Compliance Supervisor</w:t>
      </w:r>
    </w:p>
    <w:p w14:paraId="287FDE4C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4C7FE2D9" w14:textId="39467FA6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573EB7">
        <w:rPr>
          <w:rFonts w:ascii="Calibri" w:eastAsia="Times New Roman" w:hAnsi="Calibri" w:cs="Calibri"/>
          <w:kern w:val="0"/>
          <w14:ligatures w14:val="none"/>
        </w:rPr>
        <w:t>DATE:</w:t>
      </w:r>
      <w:r w:rsidRPr="00573EB7">
        <w:rPr>
          <w:rFonts w:ascii="Calibri" w:eastAsia="Times New Roman" w:hAnsi="Calibri" w:cs="Calibri"/>
          <w:kern w:val="0"/>
          <w14:ligatures w14:val="none"/>
        </w:rPr>
        <w:tab/>
      </w:r>
      <w:r w:rsidRPr="00573EB7">
        <w:rPr>
          <w:rFonts w:ascii="Calibri" w:eastAsia="Times New Roman" w:hAnsi="Calibri" w:cs="Calibri"/>
          <w:kern w:val="0"/>
          <w14:ligatures w14:val="none"/>
        </w:rPr>
        <w:tab/>
      </w:r>
      <w:r>
        <w:rPr>
          <w:rFonts w:ascii="Calibri" w:eastAsia="Times New Roman" w:hAnsi="Calibri" w:cs="Calibri"/>
          <w:kern w:val="0"/>
          <w14:ligatures w14:val="none"/>
        </w:rPr>
        <w:t>November 5</w:t>
      </w:r>
      <w:r w:rsidRPr="00573EB7">
        <w:rPr>
          <w:rFonts w:ascii="Calibri" w:eastAsia="Times New Roman" w:hAnsi="Calibri" w:cs="Calibri"/>
          <w:kern w:val="0"/>
          <w14:ligatures w14:val="none"/>
        </w:rPr>
        <w:t xml:space="preserve">, 2026 </w:t>
      </w:r>
    </w:p>
    <w:p w14:paraId="612E857B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50C3BA0A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573EB7">
        <w:rPr>
          <w:rFonts w:ascii="Calibri" w:eastAsia="Times New Roman" w:hAnsi="Calibri" w:cs="Calibri"/>
          <w:kern w:val="0"/>
          <w14:ligatures w14:val="none"/>
        </w:rPr>
        <w:t>SUBJECT:</w:t>
      </w:r>
      <w:r w:rsidRPr="00573EB7">
        <w:rPr>
          <w:rFonts w:ascii="Calibri" w:eastAsia="Times New Roman" w:hAnsi="Calibri" w:cs="Calibri"/>
          <w:kern w:val="0"/>
          <w14:ligatures w14:val="none"/>
        </w:rPr>
        <w:tab/>
        <w:t>Overall Code Review Commission Meeting Cancelled</w:t>
      </w:r>
    </w:p>
    <w:p w14:paraId="7FC50338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441989A2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22C1E34C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03398D1D" w14:textId="2DCAE66D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573EB7">
        <w:rPr>
          <w:rFonts w:ascii="Calibri" w:eastAsia="Times New Roman" w:hAnsi="Calibri" w:cs="Calibri"/>
          <w:kern w:val="0"/>
          <w:szCs w:val="20"/>
          <w14:ligatures w14:val="none"/>
        </w:rPr>
        <w:t xml:space="preserve">A meeting of the Overall Code Review Commission was scheduled for </w:t>
      </w:r>
      <w:r w:rsidRPr="00573EB7">
        <w:rPr>
          <w:rFonts w:ascii="Calibri" w:eastAsia="Times New Roman" w:hAnsi="Calibri" w:cs="Calibri"/>
          <w:b/>
          <w:bCs/>
          <w:kern w:val="0"/>
          <w:szCs w:val="20"/>
          <w14:ligatures w14:val="none"/>
        </w:rPr>
        <w:t xml:space="preserve">Thursday, </w:t>
      </w:r>
      <w:r>
        <w:rPr>
          <w:rFonts w:ascii="Calibri" w:eastAsia="Times New Roman" w:hAnsi="Calibri" w:cs="Calibri"/>
          <w:b/>
          <w:bCs/>
          <w:kern w:val="0"/>
          <w:szCs w:val="20"/>
          <w14:ligatures w14:val="none"/>
        </w:rPr>
        <w:t>November 12</w:t>
      </w:r>
      <w:r w:rsidRPr="00573EB7">
        <w:rPr>
          <w:rFonts w:ascii="Calibri" w:eastAsia="Times New Roman" w:hAnsi="Calibri" w:cs="Calibri"/>
          <w:b/>
          <w:bCs/>
          <w:kern w:val="0"/>
          <w:szCs w:val="20"/>
          <w14:ligatures w14:val="none"/>
        </w:rPr>
        <w:t xml:space="preserve">, 2026, at 5:30 p.m. </w:t>
      </w:r>
      <w:r w:rsidRPr="00573EB7">
        <w:rPr>
          <w:rFonts w:ascii="Calibri" w:eastAsia="Times New Roman" w:hAnsi="Calibri" w:cs="Calibri"/>
          <w:kern w:val="0"/>
          <w:szCs w:val="20"/>
          <w14:ligatures w14:val="none"/>
        </w:rPr>
        <w:t xml:space="preserve">in the Curtis H. Erickson Conference Room of the Galesburg City Hall, 55 West Tompkins Street, has been cancelled. </w:t>
      </w:r>
    </w:p>
    <w:p w14:paraId="51E75558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</w:p>
    <w:p w14:paraId="32C1F992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573EB7">
        <w:rPr>
          <w:rFonts w:ascii="Calibri" w:eastAsia="Times New Roman" w:hAnsi="Calibri" w:cs="Calibri"/>
          <w:kern w:val="0"/>
          <w:szCs w:val="20"/>
          <w14:ligatures w14:val="none"/>
        </w:rPr>
        <w:t xml:space="preserve">Commission Members, please contact me at 345-3634 or </w:t>
      </w:r>
      <w:hyperlink r:id="rId13" w:history="1">
        <w:r w:rsidRPr="00573EB7">
          <w:rPr>
            <w:rFonts w:ascii="Calibri" w:eastAsia="Times New Roman" w:hAnsi="Calibri" w:cs="Calibri"/>
            <w:color w:val="0000FF"/>
            <w:kern w:val="0"/>
            <w:szCs w:val="20"/>
            <w:u w:val="single"/>
            <w14:ligatures w14:val="none"/>
          </w:rPr>
          <w:t>eheiden@ci.galesburg.il.us</w:t>
        </w:r>
      </w:hyperlink>
      <w:r w:rsidRPr="00573EB7">
        <w:rPr>
          <w:rFonts w:ascii="Calibri" w:eastAsia="Times New Roman" w:hAnsi="Calibri" w:cs="Calibri"/>
          <w:kern w:val="0"/>
          <w:szCs w:val="20"/>
          <w14:ligatures w14:val="none"/>
        </w:rPr>
        <w:t xml:space="preserve"> if you have any questions.</w:t>
      </w:r>
    </w:p>
    <w:p w14:paraId="56903665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7583B128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58303E05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4DC834A3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14981D7F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2AB0412B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46C0D2A8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6E5E4E2C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32E9D157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4F10CB0D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524A8066" w14:textId="77777777" w:rsidR="00573EB7" w:rsidRPr="00573EB7" w:rsidRDefault="00573EB7" w:rsidP="00573EB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1ECE0A11" w14:textId="77777777" w:rsidR="00FA6BF1" w:rsidRPr="002E78C1" w:rsidRDefault="00FA6BF1" w:rsidP="004D1001">
      <w:pPr>
        <w:spacing w:after="0" w:line="240" w:lineRule="auto"/>
        <w:jc w:val="both"/>
      </w:pPr>
    </w:p>
    <w:sectPr w:rsidR="00FA6BF1" w:rsidRPr="002E78C1" w:rsidSect="00FB3020">
      <w:footerReference w:type="default" r:id="rId14"/>
      <w:type w:val="continuous"/>
      <w:pgSz w:w="12240" w:h="15840"/>
      <w:pgMar w:top="1440" w:right="1440" w:bottom="1440" w:left="1440" w:header="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5DCFB" w14:textId="77777777" w:rsidR="00EF256D" w:rsidRDefault="00EF256D" w:rsidP="00697C0F">
      <w:pPr>
        <w:spacing w:after="0" w:line="240" w:lineRule="auto"/>
      </w:pPr>
      <w:r>
        <w:separator/>
      </w:r>
    </w:p>
  </w:endnote>
  <w:endnote w:type="continuationSeparator" w:id="0">
    <w:p w14:paraId="727DEE04" w14:textId="77777777" w:rsidR="00EF256D" w:rsidRDefault="00EF256D" w:rsidP="00697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58FA" w14:textId="77777777" w:rsidR="00B24A8F" w:rsidRDefault="00B24A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4EB97" w14:textId="77777777" w:rsidR="007C1855" w:rsidRDefault="00831801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4F4E0B05" wp14:editId="539C7CA6">
          <wp:simplePos x="0" y="0"/>
          <wp:positionH relativeFrom="column">
            <wp:posOffset>-476250</wp:posOffset>
          </wp:positionH>
          <wp:positionV relativeFrom="paragraph">
            <wp:posOffset>-99695</wp:posOffset>
          </wp:positionV>
          <wp:extent cx="504825" cy="504825"/>
          <wp:effectExtent l="0" t="0" r="9525" b="9525"/>
          <wp:wrapNone/>
          <wp:docPr id="19904590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453956" name="Picture 13504539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47F3" w14:textId="77777777" w:rsidR="00B24A8F" w:rsidRDefault="00B24A8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E663B" w14:textId="77777777" w:rsidR="00813211" w:rsidRDefault="00813211">
    <w:pPr>
      <w:pStyle w:val="Footer"/>
    </w:pPr>
    <w:r>
      <w:rPr>
        <w:noProof/>
      </w:rPr>
      <w:drawing>
        <wp:anchor distT="0" distB="0" distL="114300" distR="114300" simplePos="0" relativeHeight="251660290" behindDoc="1" locked="0" layoutInCell="1" allowOverlap="1" wp14:anchorId="478A47C1" wp14:editId="1EEF912E">
          <wp:simplePos x="0" y="0"/>
          <wp:positionH relativeFrom="column">
            <wp:posOffset>-476250</wp:posOffset>
          </wp:positionH>
          <wp:positionV relativeFrom="paragraph">
            <wp:posOffset>-99695</wp:posOffset>
          </wp:positionV>
          <wp:extent cx="504825" cy="504825"/>
          <wp:effectExtent l="0" t="0" r="9525" b="9525"/>
          <wp:wrapNone/>
          <wp:docPr id="17024553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453956" name="Picture 13504539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2B5F7" w14:textId="77777777" w:rsidR="00EF256D" w:rsidRDefault="00EF256D" w:rsidP="00697C0F">
      <w:pPr>
        <w:spacing w:after="0" w:line="240" w:lineRule="auto"/>
      </w:pPr>
      <w:r>
        <w:separator/>
      </w:r>
    </w:p>
  </w:footnote>
  <w:footnote w:type="continuationSeparator" w:id="0">
    <w:p w14:paraId="4A943B0A" w14:textId="77777777" w:rsidR="00EF256D" w:rsidRDefault="00EF256D" w:rsidP="00697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21858" w14:textId="77777777" w:rsidR="00B24A8F" w:rsidRDefault="00B24A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D206A" w14:textId="77777777" w:rsidR="00697C0F" w:rsidRDefault="00697C0F" w:rsidP="001D5284">
    <w:pPr>
      <w:pStyle w:val="Header"/>
      <w:tabs>
        <w:tab w:val="clear" w:pos="4680"/>
        <w:tab w:val="clear" w:pos="9360"/>
        <w:tab w:val="left" w:pos="8565"/>
      </w:tabs>
    </w:pPr>
    <w:r>
      <w:rPr>
        <w:noProof/>
      </w:rPr>
      <w:drawing>
        <wp:anchor distT="0" distB="0" distL="114300" distR="114300" simplePos="0" relativeHeight="251658240" behindDoc="1" locked="1" layoutInCell="1" allowOverlap="1" wp14:anchorId="10AF5733" wp14:editId="4DDBAE16">
          <wp:simplePos x="0" y="0"/>
          <wp:positionH relativeFrom="page">
            <wp:posOffset>-9525</wp:posOffset>
          </wp:positionH>
          <wp:positionV relativeFrom="page">
            <wp:posOffset>1533525</wp:posOffset>
          </wp:positionV>
          <wp:extent cx="7791450" cy="8496300"/>
          <wp:effectExtent l="0" t="0" r="0" b="0"/>
          <wp:wrapNone/>
          <wp:docPr id="120921110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524856" name="Picture 43652485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65"/>
                  <a:stretch>
                    <a:fillRect/>
                  </a:stretch>
                </pic:blipFill>
                <pic:spPr bwMode="auto">
                  <a:xfrm>
                    <a:off x="0" y="0"/>
                    <a:ext cx="7791450" cy="8496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528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C7ECA" w14:textId="77777777" w:rsidR="007C1855" w:rsidRDefault="007C1855">
    <w:pPr>
      <w:pStyle w:val="Header"/>
    </w:pPr>
    <w:r>
      <w:rPr>
        <w:noProof/>
      </w:rPr>
      <w:drawing>
        <wp:anchor distT="0" distB="0" distL="114300" distR="114300" simplePos="0" relativeHeight="251658241" behindDoc="1" locked="1" layoutInCell="1" allowOverlap="1" wp14:anchorId="35D6797E" wp14:editId="668E155F">
          <wp:simplePos x="0" y="0"/>
          <wp:positionH relativeFrom="page">
            <wp:posOffset>-9525</wp:posOffset>
          </wp:positionH>
          <wp:positionV relativeFrom="page">
            <wp:posOffset>-104775</wp:posOffset>
          </wp:positionV>
          <wp:extent cx="7791450" cy="10134600"/>
          <wp:effectExtent l="0" t="0" r="0" b="0"/>
          <wp:wrapNone/>
          <wp:docPr id="38675037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524856" name="Picture 4365248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1450" cy="10134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EB7"/>
    <w:rsid w:val="000A7E22"/>
    <w:rsid w:val="000C69B1"/>
    <w:rsid w:val="000D52C1"/>
    <w:rsid w:val="001C4A20"/>
    <w:rsid w:val="001D5284"/>
    <w:rsid w:val="001F1B9A"/>
    <w:rsid w:val="002128A8"/>
    <w:rsid w:val="0023157F"/>
    <w:rsid w:val="002A49B7"/>
    <w:rsid w:val="002E78C1"/>
    <w:rsid w:val="0031563D"/>
    <w:rsid w:val="00375550"/>
    <w:rsid w:val="00381BD2"/>
    <w:rsid w:val="00382263"/>
    <w:rsid w:val="003C0D3B"/>
    <w:rsid w:val="003D41DA"/>
    <w:rsid w:val="003D5CC7"/>
    <w:rsid w:val="00413EED"/>
    <w:rsid w:val="00454771"/>
    <w:rsid w:val="0047345E"/>
    <w:rsid w:val="004D1001"/>
    <w:rsid w:val="005005C0"/>
    <w:rsid w:val="005263F5"/>
    <w:rsid w:val="00573EB7"/>
    <w:rsid w:val="00586474"/>
    <w:rsid w:val="005D1AE7"/>
    <w:rsid w:val="005F6BE7"/>
    <w:rsid w:val="00654B2C"/>
    <w:rsid w:val="00655D90"/>
    <w:rsid w:val="00697C0F"/>
    <w:rsid w:val="006B0242"/>
    <w:rsid w:val="006D68CB"/>
    <w:rsid w:val="006E7D41"/>
    <w:rsid w:val="00730732"/>
    <w:rsid w:val="00790D51"/>
    <w:rsid w:val="007B0FF0"/>
    <w:rsid w:val="007C1855"/>
    <w:rsid w:val="007E5D60"/>
    <w:rsid w:val="007F305B"/>
    <w:rsid w:val="00813211"/>
    <w:rsid w:val="00816BAF"/>
    <w:rsid w:val="00827EF8"/>
    <w:rsid w:val="00831801"/>
    <w:rsid w:val="0084420D"/>
    <w:rsid w:val="00871DC1"/>
    <w:rsid w:val="008A0456"/>
    <w:rsid w:val="009472D0"/>
    <w:rsid w:val="0096091E"/>
    <w:rsid w:val="00A61AF0"/>
    <w:rsid w:val="00A758C4"/>
    <w:rsid w:val="00AA6EE4"/>
    <w:rsid w:val="00AD14F5"/>
    <w:rsid w:val="00AD1EF5"/>
    <w:rsid w:val="00B24A8F"/>
    <w:rsid w:val="00BA617B"/>
    <w:rsid w:val="00BE59B4"/>
    <w:rsid w:val="00BF614A"/>
    <w:rsid w:val="00C34DEB"/>
    <w:rsid w:val="00C54DAB"/>
    <w:rsid w:val="00C711DB"/>
    <w:rsid w:val="00DA5832"/>
    <w:rsid w:val="00DA733F"/>
    <w:rsid w:val="00DC26D6"/>
    <w:rsid w:val="00DE3E62"/>
    <w:rsid w:val="00E03621"/>
    <w:rsid w:val="00E46B0D"/>
    <w:rsid w:val="00EE1D83"/>
    <w:rsid w:val="00EE1E3D"/>
    <w:rsid w:val="00EE46DB"/>
    <w:rsid w:val="00EE6BEB"/>
    <w:rsid w:val="00EF0091"/>
    <w:rsid w:val="00EF256D"/>
    <w:rsid w:val="00F01EE0"/>
    <w:rsid w:val="00F55FF2"/>
    <w:rsid w:val="00FA6BF1"/>
    <w:rsid w:val="00FB3020"/>
    <w:rsid w:val="00FD30CD"/>
    <w:rsid w:val="00FD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02A57A"/>
  <w15:chartTrackingRefBased/>
  <w15:docId w15:val="{DF2F9BE1-9C48-4604-B4D5-A4153DC61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E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E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E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E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E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E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3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3E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E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3E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E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E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7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C0F"/>
  </w:style>
  <w:style w:type="paragraph" w:styleId="Footer">
    <w:name w:val="footer"/>
    <w:basedOn w:val="Normal"/>
    <w:link w:val="FooterChar"/>
    <w:uiPriority w:val="99"/>
    <w:unhideWhenUsed/>
    <w:rsid w:val="00697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eheiden@ci.galesburg.il.us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ommunications%20Information\Templates\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1302E-4DA6-419C-8A8F-CAA7DCDE6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Heiden</dc:creator>
  <cp:keywords/>
  <dc:description/>
  <cp:lastModifiedBy>Eric Heiden</cp:lastModifiedBy>
  <cp:revision>1</cp:revision>
  <dcterms:created xsi:type="dcterms:W3CDTF">2026-11-05T21:32:00Z</dcterms:created>
  <dcterms:modified xsi:type="dcterms:W3CDTF">2026-11-05T21:33:00Z</dcterms:modified>
</cp:coreProperties>
</file>